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E07F02" w14:textId="12126054" w:rsidR="00B0667A" w:rsidRPr="00155C5A" w:rsidRDefault="00B0667A" w:rsidP="00155C5A">
      <w:pPr>
        <w:jc w:val="center"/>
        <w:rPr>
          <w:b/>
          <w:sz w:val="32"/>
        </w:rPr>
      </w:pPr>
      <w:r w:rsidRPr="00155C5A">
        <w:rPr>
          <w:b/>
          <w:sz w:val="32"/>
        </w:rPr>
        <w:t>Bank Reconciliation at 31</w:t>
      </w:r>
      <w:r w:rsidRPr="00155C5A">
        <w:rPr>
          <w:b/>
          <w:sz w:val="32"/>
          <w:vertAlign w:val="superscript"/>
        </w:rPr>
        <w:t>st</w:t>
      </w:r>
      <w:r w:rsidR="00067BE3">
        <w:rPr>
          <w:b/>
          <w:sz w:val="32"/>
        </w:rPr>
        <w:t xml:space="preserve"> March 20</w:t>
      </w:r>
      <w:r w:rsidR="00C665CD">
        <w:rPr>
          <w:b/>
          <w:sz w:val="32"/>
        </w:rPr>
        <w:t>2</w:t>
      </w:r>
      <w:r w:rsidR="00872631">
        <w:rPr>
          <w:b/>
          <w:sz w:val="32"/>
        </w:rPr>
        <w:t>5</w:t>
      </w:r>
      <w:r w:rsidR="00515324">
        <w:rPr>
          <w:b/>
          <w:sz w:val="32"/>
        </w:rPr>
        <w:t>.</w:t>
      </w:r>
    </w:p>
    <w:p w14:paraId="7875303D" w14:textId="77777777" w:rsidR="00B0667A" w:rsidRDefault="00B0667A" w:rsidP="00B0667A">
      <w:pPr>
        <w:jc w:val="center"/>
        <w:rPr>
          <w:b/>
          <w:sz w:val="28"/>
        </w:rPr>
      </w:pPr>
      <w:r w:rsidRPr="007E4CC5">
        <w:rPr>
          <w:b/>
          <w:sz w:val="28"/>
        </w:rPr>
        <w:t xml:space="preserve">Current Account </w:t>
      </w:r>
      <w:r>
        <w:rPr>
          <w:b/>
          <w:sz w:val="28"/>
        </w:rPr>
        <w:tab/>
      </w:r>
    </w:p>
    <w:p w14:paraId="42C87D0F" w14:textId="289A8EE1" w:rsidR="00B0667A" w:rsidRDefault="00F5500D" w:rsidP="001832FA">
      <w:pPr>
        <w:spacing w:line="240" w:lineRule="auto"/>
        <w:rPr>
          <w:b/>
          <w:sz w:val="28"/>
        </w:rPr>
      </w:pPr>
      <w:r>
        <w:rPr>
          <w:b/>
          <w:sz w:val="28"/>
        </w:rPr>
        <w:t>Balance</w:t>
      </w:r>
      <w:r w:rsidR="00B0667A">
        <w:rPr>
          <w:b/>
          <w:sz w:val="28"/>
        </w:rPr>
        <w:t xml:space="preserve"> at 1</w:t>
      </w:r>
      <w:r w:rsidR="00B0667A" w:rsidRPr="00B0667A">
        <w:rPr>
          <w:b/>
          <w:sz w:val="28"/>
          <w:vertAlign w:val="superscript"/>
        </w:rPr>
        <w:t>st</w:t>
      </w:r>
      <w:r w:rsidR="005B6D0E">
        <w:rPr>
          <w:b/>
          <w:sz w:val="28"/>
        </w:rPr>
        <w:t xml:space="preserve"> April 20</w:t>
      </w:r>
      <w:r w:rsidR="00C665CD">
        <w:rPr>
          <w:b/>
          <w:sz w:val="28"/>
        </w:rPr>
        <w:t>2</w:t>
      </w:r>
      <w:r w:rsidR="00872631">
        <w:rPr>
          <w:b/>
          <w:sz w:val="28"/>
        </w:rPr>
        <w:t>4</w:t>
      </w:r>
      <w:r w:rsidR="00B0667A">
        <w:rPr>
          <w:b/>
          <w:sz w:val="28"/>
        </w:rPr>
        <w:tab/>
      </w:r>
      <w:r w:rsidR="00B0667A">
        <w:rPr>
          <w:b/>
          <w:sz w:val="28"/>
        </w:rPr>
        <w:tab/>
      </w:r>
      <w:r w:rsidR="00155C5A">
        <w:rPr>
          <w:b/>
          <w:sz w:val="28"/>
        </w:rPr>
        <w:tab/>
      </w:r>
      <w:r w:rsidR="00155C5A">
        <w:rPr>
          <w:b/>
          <w:sz w:val="28"/>
        </w:rPr>
        <w:tab/>
      </w:r>
      <w:r w:rsidR="00155C5A">
        <w:rPr>
          <w:b/>
          <w:sz w:val="28"/>
        </w:rPr>
        <w:tab/>
      </w:r>
      <w:r w:rsidR="005B6D0E">
        <w:rPr>
          <w:b/>
          <w:sz w:val="28"/>
        </w:rPr>
        <w:t xml:space="preserve">             £</w:t>
      </w:r>
      <w:r w:rsidR="00872631">
        <w:rPr>
          <w:b/>
          <w:sz w:val="28"/>
        </w:rPr>
        <w:t>2806.27</w:t>
      </w:r>
      <w:r w:rsidR="00B0667A">
        <w:rPr>
          <w:b/>
          <w:sz w:val="28"/>
        </w:rPr>
        <w:tab/>
      </w:r>
    </w:p>
    <w:p w14:paraId="20728DAE" w14:textId="2531F0FB" w:rsidR="00B0667A" w:rsidRPr="00155C5A" w:rsidRDefault="005B6D0E" w:rsidP="001832FA">
      <w:pPr>
        <w:spacing w:after="0"/>
        <w:rPr>
          <w:sz w:val="28"/>
        </w:rPr>
      </w:pPr>
      <w:r>
        <w:rPr>
          <w:sz w:val="28"/>
        </w:rPr>
        <w:t>Income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C665CD">
        <w:rPr>
          <w:sz w:val="28"/>
        </w:rPr>
        <w:t>£</w:t>
      </w:r>
      <w:r w:rsidR="00872631">
        <w:rPr>
          <w:sz w:val="28"/>
        </w:rPr>
        <w:t>2</w:t>
      </w:r>
      <w:r w:rsidR="005868D3">
        <w:rPr>
          <w:sz w:val="28"/>
        </w:rPr>
        <w:t>839.72</w:t>
      </w:r>
    </w:p>
    <w:p w14:paraId="65B20EE5" w14:textId="08C2149F" w:rsidR="005B6D0E" w:rsidRDefault="005B6D0E" w:rsidP="00067BE3">
      <w:pPr>
        <w:spacing w:after="0" w:line="240" w:lineRule="auto"/>
        <w:rPr>
          <w:sz w:val="28"/>
        </w:rPr>
      </w:pPr>
      <w:r>
        <w:rPr>
          <w:sz w:val="28"/>
        </w:rPr>
        <w:t>Expenditure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C665CD">
        <w:rPr>
          <w:sz w:val="28"/>
        </w:rPr>
        <w:t>£</w:t>
      </w:r>
      <w:r w:rsidR="00872631">
        <w:rPr>
          <w:sz w:val="28"/>
        </w:rPr>
        <w:t>3657.09</w:t>
      </w:r>
    </w:p>
    <w:p w14:paraId="7AF25A5A" w14:textId="0A0A1D89" w:rsidR="00155C5A" w:rsidRPr="00830F84" w:rsidRDefault="007D511C" w:rsidP="001832FA">
      <w:pPr>
        <w:spacing w:line="240" w:lineRule="auto"/>
        <w:rPr>
          <w:sz w:val="28"/>
        </w:rPr>
      </w:pPr>
      <w:r>
        <w:rPr>
          <w:sz w:val="28"/>
        </w:rPr>
        <w:t>Surplus</w:t>
      </w:r>
      <w:r w:rsidR="00155C5A">
        <w:rPr>
          <w:sz w:val="28"/>
        </w:rPr>
        <w:t>/</w:t>
      </w:r>
      <w:r>
        <w:rPr>
          <w:sz w:val="28"/>
        </w:rPr>
        <w:t>(</w:t>
      </w:r>
      <w:r w:rsidR="00155C5A">
        <w:rPr>
          <w:sz w:val="28"/>
        </w:rPr>
        <w:t>Deficit</w:t>
      </w:r>
      <w:r>
        <w:rPr>
          <w:sz w:val="28"/>
        </w:rPr>
        <w:t>)</w:t>
      </w:r>
      <w:r w:rsidR="00155C5A">
        <w:rPr>
          <w:sz w:val="28"/>
        </w:rPr>
        <w:t xml:space="preserve"> for the year</w:t>
      </w:r>
      <w:r w:rsidR="00155C5A">
        <w:rPr>
          <w:sz w:val="28"/>
        </w:rPr>
        <w:tab/>
      </w:r>
      <w:r w:rsidR="00155C5A">
        <w:rPr>
          <w:sz w:val="28"/>
        </w:rPr>
        <w:tab/>
      </w:r>
      <w:r w:rsidR="00155C5A">
        <w:rPr>
          <w:sz w:val="28"/>
        </w:rPr>
        <w:tab/>
      </w:r>
      <w:r w:rsidR="00155C5A">
        <w:rPr>
          <w:sz w:val="28"/>
        </w:rPr>
        <w:tab/>
      </w:r>
      <w:r w:rsidR="005758BF">
        <w:rPr>
          <w:sz w:val="28"/>
        </w:rPr>
        <w:tab/>
      </w:r>
      <w:r w:rsidR="002771B0">
        <w:rPr>
          <w:sz w:val="28"/>
        </w:rPr>
        <w:t xml:space="preserve"> £ </w:t>
      </w:r>
      <w:r w:rsidR="00872631">
        <w:rPr>
          <w:sz w:val="28"/>
        </w:rPr>
        <w:t>-</w:t>
      </w:r>
      <w:r w:rsidR="005868D3">
        <w:rPr>
          <w:sz w:val="28"/>
        </w:rPr>
        <w:t>8</w:t>
      </w:r>
      <w:r w:rsidR="00872631">
        <w:rPr>
          <w:sz w:val="28"/>
        </w:rPr>
        <w:t>17.3</w:t>
      </w:r>
      <w:r w:rsidR="005868D3">
        <w:rPr>
          <w:sz w:val="28"/>
        </w:rPr>
        <w:t>7</w:t>
      </w:r>
      <w:r w:rsidR="004C610A">
        <w:rPr>
          <w:sz w:val="28"/>
        </w:rPr>
        <w:t>)</w:t>
      </w:r>
    </w:p>
    <w:p w14:paraId="3E8135DE" w14:textId="1BC30ABE" w:rsidR="00830F84" w:rsidRDefault="00155C5A" w:rsidP="00830F84">
      <w:pPr>
        <w:rPr>
          <w:b/>
          <w:sz w:val="28"/>
        </w:rPr>
      </w:pPr>
      <w:r w:rsidRPr="00155C5A">
        <w:rPr>
          <w:b/>
          <w:sz w:val="28"/>
        </w:rPr>
        <w:t>Balance at 31</w:t>
      </w:r>
      <w:r w:rsidRPr="00155C5A">
        <w:rPr>
          <w:b/>
          <w:sz w:val="28"/>
          <w:vertAlign w:val="superscript"/>
        </w:rPr>
        <w:t>st</w:t>
      </w:r>
      <w:r w:rsidRPr="00155C5A">
        <w:rPr>
          <w:b/>
          <w:sz w:val="28"/>
        </w:rPr>
        <w:t xml:space="preserve"> March 20</w:t>
      </w:r>
      <w:r w:rsidR="00C665CD">
        <w:rPr>
          <w:b/>
          <w:sz w:val="28"/>
        </w:rPr>
        <w:t>2</w:t>
      </w:r>
      <w:r w:rsidR="00872631">
        <w:rPr>
          <w:b/>
          <w:sz w:val="28"/>
        </w:rPr>
        <w:t>5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ab/>
      </w:r>
      <w:r w:rsidR="005758BF">
        <w:rPr>
          <w:sz w:val="28"/>
        </w:rPr>
        <w:t xml:space="preserve">  </w:t>
      </w:r>
      <w:r w:rsidR="002771B0">
        <w:rPr>
          <w:b/>
          <w:sz w:val="28"/>
        </w:rPr>
        <w:t>£</w:t>
      </w:r>
      <w:proofErr w:type="gramEnd"/>
      <w:r w:rsidR="00872631">
        <w:rPr>
          <w:b/>
          <w:sz w:val="28"/>
        </w:rPr>
        <w:t>1988.9</w:t>
      </w:r>
      <w:r w:rsidR="005868D3">
        <w:rPr>
          <w:b/>
          <w:sz w:val="28"/>
        </w:rPr>
        <w:t>0</w:t>
      </w:r>
    </w:p>
    <w:p w14:paraId="7DFC5332" w14:textId="77777777" w:rsidR="00155C5A" w:rsidRDefault="00155C5A" w:rsidP="002771B0">
      <w:pPr>
        <w:spacing w:after="0"/>
        <w:rPr>
          <w:b/>
          <w:sz w:val="28"/>
        </w:rPr>
      </w:pPr>
      <w:r>
        <w:rPr>
          <w:b/>
          <w:sz w:val="28"/>
        </w:rPr>
        <w:t>Bank Statement</w:t>
      </w:r>
    </w:p>
    <w:p w14:paraId="5410A54A" w14:textId="5FAC48EC" w:rsidR="00155C5A" w:rsidRDefault="00155C5A" w:rsidP="00B0667A">
      <w:pPr>
        <w:rPr>
          <w:b/>
          <w:sz w:val="28"/>
        </w:rPr>
      </w:pPr>
      <w:r>
        <w:rPr>
          <w:sz w:val="28"/>
        </w:rPr>
        <w:t>Balance as per 31</w:t>
      </w:r>
      <w:r w:rsidRPr="00155C5A">
        <w:rPr>
          <w:sz w:val="28"/>
          <w:vertAlign w:val="superscript"/>
        </w:rPr>
        <w:t>st</w:t>
      </w:r>
      <w:r w:rsidR="002A707F">
        <w:rPr>
          <w:sz w:val="28"/>
        </w:rPr>
        <w:t xml:space="preserve"> March 20</w:t>
      </w:r>
      <w:r w:rsidR="00C665CD">
        <w:rPr>
          <w:sz w:val="28"/>
        </w:rPr>
        <w:t>2</w:t>
      </w:r>
      <w:r w:rsidR="008D7037">
        <w:rPr>
          <w:sz w:val="28"/>
        </w:rPr>
        <w:t>5</w:t>
      </w:r>
      <w:r w:rsidR="005758BF">
        <w:rPr>
          <w:sz w:val="28"/>
        </w:rPr>
        <w:tab/>
      </w:r>
      <w:r w:rsidR="005758BF">
        <w:rPr>
          <w:sz w:val="28"/>
        </w:rPr>
        <w:tab/>
      </w:r>
      <w:r w:rsidR="005758BF">
        <w:rPr>
          <w:sz w:val="28"/>
        </w:rPr>
        <w:tab/>
      </w:r>
      <w:proofErr w:type="gramStart"/>
      <w:r w:rsidR="005758BF">
        <w:rPr>
          <w:sz w:val="28"/>
        </w:rPr>
        <w:tab/>
        <w:t xml:space="preserve">  </w:t>
      </w:r>
      <w:r w:rsidR="005758BF" w:rsidRPr="005758BF">
        <w:rPr>
          <w:b/>
          <w:sz w:val="28"/>
        </w:rPr>
        <w:t>£</w:t>
      </w:r>
      <w:proofErr w:type="gramEnd"/>
      <w:r w:rsidR="00872631">
        <w:rPr>
          <w:b/>
          <w:sz w:val="28"/>
        </w:rPr>
        <w:t>1988.9</w:t>
      </w:r>
      <w:r w:rsidR="005868D3">
        <w:rPr>
          <w:b/>
          <w:sz w:val="28"/>
        </w:rPr>
        <w:t>0</w:t>
      </w:r>
    </w:p>
    <w:p w14:paraId="1DA1F91A" w14:textId="77777777" w:rsidR="00155C5A" w:rsidRDefault="00155C5A" w:rsidP="00155C5A">
      <w:pPr>
        <w:jc w:val="center"/>
        <w:rPr>
          <w:b/>
          <w:sz w:val="32"/>
        </w:rPr>
      </w:pPr>
      <w:r w:rsidRPr="00155C5A">
        <w:rPr>
          <w:b/>
          <w:sz w:val="32"/>
        </w:rPr>
        <w:t>Balance Sheet</w:t>
      </w:r>
    </w:p>
    <w:p w14:paraId="69DE1F87" w14:textId="60587184" w:rsidR="002C1619" w:rsidRDefault="002C1619" w:rsidP="002C1619">
      <w:pPr>
        <w:rPr>
          <w:b/>
          <w:sz w:val="28"/>
        </w:rPr>
      </w:pPr>
      <w:r w:rsidRPr="002C1619">
        <w:rPr>
          <w:b/>
          <w:sz w:val="28"/>
        </w:rPr>
        <w:t>Balance Sheet as at 31</w:t>
      </w:r>
      <w:r w:rsidRPr="002C1619">
        <w:rPr>
          <w:b/>
          <w:sz w:val="28"/>
          <w:vertAlign w:val="superscript"/>
        </w:rPr>
        <w:t>st</w:t>
      </w:r>
      <w:r w:rsidR="001C2540">
        <w:rPr>
          <w:b/>
          <w:sz w:val="28"/>
        </w:rPr>
        <w:t xml:space="preserve"> March 20</w:t>
      </w:r>
      <w:r w:rsidR="00C665CD">
        <w:rPr>
          <w:b/>
          <w:sz w:val="28"/>
        </w:rPr>
        <w:t>2</w:t>
      </w:r>
      <w:r w:rsidR="00872631">
        <w:rPr>
          <w:b/>
          <w:sz w:val="28"/>
        </w:rPr>
        <w:t>5</w:t>
      </w:r>
    </w:p>
    <w:p w14:paraId="096C6A05" w14:textId="77777777" w:rsidR="002C1619" w:rsidRDefault="002C1619" w:rsidP="001E52D8">
      <w:pPr>
        <w:spacing w:after="0"/>
        <w:rPr>
          <w:b/>
          <w:sz w:val="28"/>
        </w:rPr>
      </w:pPr>
      <w:r>
        <w:rPr>
          <w:b/>
          <w:sz w:val="28"/>
        </w:rPr>
        <w:t>Fixed Assets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</w:p>
    <w:p w14:paraId="1F2BEB7B" w14:textId="77777777" w:rsidR="001832FA" w:rsidRDefault="005758BF" w:rsidP="002C1619">
      <w:pPr>
        <w:spacing w:after="0" w:line="240" w:lineRule="auto"/>
        <w:rPr>
          <w:sz w:val="28"/>
        </w:rPr>
      </w:pPr>
      <w:r>
        <w:rPr>
          <w:sz w:val="28"/>
        </w:rPr>
        <w:t>Mower</w:t>
      </w:r>
      <w:r w:rsidR="001832FA">
        <w:rPr>
          <w:sz w:val="28"/>
        </w:rPr>
        <w:tab/>
      </w:r>
      <w:r w:rsidR="001832FA">
        <w:rPr>
          <w:sz w:val="28"/>
        </w:rPr>
        <w:tab/>
      </w:r>
      <w:r w:rsidR="001832FA">
        <w:rPr>
          <w:sz w:val="28"/>
        </w:rPr>
        <w:tab/>
      </w:r>
      <w:r w:rsidR="001832FA">
        <w:rPr>
          <w:sz w:val="28"/>
        </w:rPr>
        <w:tab/>
      </w:r>
      <w:r w:rsidR="001832FA">
        <w:rPr>
          <w:sz w:val="28"/>
        </w:rPr>
        <w:tab/>
      </w:r>
      <w:r w:rsidR="001832FA">
        <w:rPr>
          <w:sz w:val="28"/>
        </w:rPr>
        <w:tab/>
      </w:r>
      <w:r w:rsidR="001832FA">
        <w:rPr>
          <w:sz w:val="28"/>
        </w:rPr>
        <w:tab/>
      </w:r>
      <w:r w:rsidR="001832FA">
        <w:rPr>
          <w:sz w:val="28"/>
        </w:rPr>
        <w:tab/>
        <w:t>£       0.00</w:t>
      </w:r>
    </w:p>
    <w:p w14:paraId="72F580DB" w14:textId="77777777" w:rsidR="002C1619" w:rsidRDefault="001832FA" w:rsidP="002C1619">
      <w:pPr>
        <w:spacing w:after="0" w:line="240" w:lineRule="auto"/>
        <w:rPr>
          <w:sz w:val="28"/>
        </w:rPr>
      </w:pPr>
      <w:r>
        <w:rPr>
          <w:sz w:val="28"/>
        </w:rPr>
        <w:t>Defibrillat</w:t>
      </w:r>
      <w:r w:rsidR="00830F84">
        <w:rPr>
          <w:sz w:val="28"/>
        </w:rPr>
        <w:t xml:space="preserve">or and Cabinet                 </w:t>
      </w:r>
      <w:r w:rsidR="005758BF">
        <w:rPr>
          <w:sz w:val="28"/>
        </w:rPr>
        <w:tab/>
      </w:r>
      <w:r w:rsidR="005758BF">
        <w:rPr>
          <w:sz w:val="28"/>
        </w:rPr>
        <w:tab/>
      </w:r>
      <w:r w:rsidR="005758BF">
        <w:rPr>
          <w:sz w:val="28"/>
        </w:rPr>
        <w:tab/>
      </w:r>
      <w:r w:rsidR="005758BF">
        <w:rPr>
          <w:sz w:val="28"/>
        </w:rPr>
        <w:tab/>
      </w:r>
      <w:r w:rsidR="00830F84">
        <w:rPr>
          <w:sz w:val="28"/>
        </w:rPr>
        <w:t xml:space="preserve">£ </w:t>
      </w:r>
      <w:r w:rsidRPr="001832FA">
        <w:rPr>
          <w:sz w:val="28"/>
        </w:rPr>
        <w:t xml:space="preserve">      0.00</w:t>
      </w:r>
    </w:p>
    <w:p w14:paraId="4F5D5415" w14:textId="77777777" w:rsidR="002C1619" w:rsidRDefault="002C1619" w:rsidP="001E52D8">
      <w:pPr>
        <w:spacing w:after="0"/>
        <w:rPr>
          <w:b/>
          <w:sz w:val="28"/>
        </w:rPr>
      </w:pPr>
      <w:r w:rsidRPr="002C1619">
        <w:rPr>
          <w:b/>
          <w:sz w:val="28"/>
        </w:rPr>
        <w:t>Current Assets</w:t>
      </w:r>
    </w:p>
    <w:p w14:paraId="4A6F93A7" w14:textId="2CA1CC0A" w:rsidR="005239C0" w:rsidRDefault="002C1619" w:rsidP="00067BE3">
      <w:pPr>
        <w:spacing w:after="0" w:line="240" w:lineRule="auto"/>
        <w:rPr>
          <w:sz w:val="28"/>
        </w:rPr>
      </w:pPr>
      <w:r>
        <w:rPr>
          <w:sz w:val="28"/>
        </w:rPr>
        <w:t xml:space="preserve">Current </w:t>
      </w:r>
      <w:r w:rsidR="00DC703B">
        <w:rPr>
          <w:sz w:val="28"/>
        </w:rPr>
        <w:t>account</w:t>
      </w:r>
      <w:r w:rsidR="00DC703B">
        <w:rPr>
          <w:sz w:val="28"/>
        </w:rPr>
        <w:tab/>
      </w:r>
      <w:r w:rsidR="00DC703B">
        <w:rPr>
          <w:sz w:val="28"/>
        </w:rPr>
        <w:tab/>
      </w:r>
      <w:r w:rsidR="00DC703B">
        <w:rPr>
          <w:sz w:val="28"/>
        </w:rPr>
        <w:tab/>
      </w:r>
      <w:r w:rsidR="00DC703B">
        <w:rPr>
          <w:sz w:val="28"/>
        </w:rPr>
        <w:tab/>
      </w:r>
      <w:r w:rsidR="00DC703B">
        <w:rPr>
          <w:sz w:val="28"/>
        </w:rPr>
        <w:tab/>
      </w:r>
      <w:r w:rsidR="00DC703B">
        <w:rPr>
          <w:sz w:val="28"/>
        </w:rPr>
        <w:tab/>
      </w:r>
      <w:r w:rsidR="00DC703B">
        <w:rPr>
          <w:sz w:val="28"/>
        </w:rPr>
        <w:tab/>
        <w:t>£</w:t>
      </w:r>
      <w:r w:rsidR="00872631">
        <w:rPr>
          <w:sz w:val="28"/>
        </w:rPr>
        <w:t>1988.9</w:t>
      </w:r>
      <w:r w:rsidR="005868D3">
        <w:rPr>
          <w:sz w:val="28"/>
        </w:rPr>
        <w:t>0</w:t>
      </w:r>
    </w:p>
    <w:p w14:paraId="35804855" w14:textId="1A7EA87F" w:rsidR="005239C0" w:rsidRPr="005239C0" w:rsidRDefault="002771B0" w:rsidP="005239C0">
      <w:pPr>
        <w:spacing w:after="0"/>
        <w:rPr>
          <w:sz w:val="28"/>
        </w:rPr>
      </w:pPr>
      <w:r>
        <w:rPr>
          <w:sz w:val="28"/>
        </w:rPr>
        <w:t>Debtors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14:paraId="1563B67B" w14:textId="414D8A5B" w:rsidR="002C1619" w:rsidRDefault="002C1619" w:rsidP="002C1619">
      <w:pPr>
        <w:rPr>
          <w:b/>
          <w:sz w:val="28"/>
        </w:rPr>
      </w:pPr>
      <w:r w:rsidRPr="001E52D8">
        <w:rPr>
          <w:b/>
          <w:sz w:val="28"/>
        </w:rPr>
        <w:t>Net</w:t>
      </w:r>
      <w:r w:rsidR="001E52D8" w:rsidRPr="001E52D8">
        <w:rPr>
          <w:b/>
          <w:sz w:val="28"/>
        </w:rPr>
        <w:t xml:space="preserve"> Assets</w:t>
      </w:r>
      <w:r w:rsidR="001E52D8">
        <w:rPr>
          <w:sz w:val="28"/>
        </w:rPr>
        <w:tab/>
      </w:r>
      <w:r w:rsidR="001E52D8">
        <w:rPr>
          <w:sz w:val="28"/>
        </w:rPr>
        <w:tab/>
      </w:r>
      <w:r w:rsidR="001E52D8">
        <w:rPr>
          <w:sz w:val="28"/>
        </w:rPr>
        <w:tab/>
      </w:r>
      <w:r w:rsidR="001E52D8">
        <w:rPr>
          <w:sz w:val="28"/>
        </w:rPr>
        <w:tab/>
      </w:r>
      <w:r w:rsidR="001E52D8">
        <w:rPr>
          <w:sz w:val="28"/>
        </w:rPr>
        <w:tab/>
      </w:r>
      <w:r w:rsidR="001E52D8">
        <w:rPr>
          <w:sz w:val="28"/>
        </w:rPr>
        <w:tab/>
      </w:r>
      <w:r w:rsidR="001E52D8">
        <w:rPr>
          <w:sz w:val="28"/>
        </w:rPr>
        <w:tab/>
      </w:r>
      <w:r w:rsidR="001E52D8">
        <w:rPr>
          <w:sz w:val="28"/>
        </w:rPr>
        <w:tab/>
      </w:r>
      <w:r w:rsidR="004C610A">
        <w:rPr>
          <w:b/>
          <w:sz w:val="28"/>
        </w:rPr>
        <w:t>£</w:t>
      </w:r>
      <w:r w:rsidR="00872631">
        <w:rPr>
          <w:b/>
          <w:sz w:val="28"/>
        </w:rPr>
        <w:t>1988.9</w:t>
      </w:r>
      <w:r w:rsidR="005868D3">
        <w:rPr>
          <w:b/>
          <w:sz w:val="28"/>
        </w:rPr>
        <w:t>0</w:t>
      </w:r>
    </w:p>
    <w:p w14:paraId="2D5C38BE" w14:textId="77777777" w:rsidR="001E52D8" w:rsidRDefault="001E52D8" w:rsidP="002771B0">
      <w:pPr>
        <w:spacing w:after="0"/>
        <w:rPr>
          <w:b/>
          <w:sz w:val="28"/>
        </w:rPr>
      </w:pPr>
      <w:r>
        <w:rPr>
          <w:b/>
          <w:sz w:val="28"/>
        </w:rPr>
        <w:t>Represented by:</w:t>
      </w:r>
    </w:p>
    <w:p w14:paraId="45F9A35F" w14:textId="77777777" w:rsidR="001E52D8" w:rsidRDefault="001E52D8" w:rsidP="001E52D8">
      <w:pPr>
        <w:spacing w:after="0"/>
        <w:rPr>
          <w:b/>
          <w:sz w:val="28"/>
        </w:rPr>
      </w:pPr>
      <w:r>
        <w:rPr>
          <w:b/>
          <w:sz w:val="28"/>
        </w:rPr>
        <w:t>Revenue Reserves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</w:p>
    <w:p w14:paraId="14FD3EE4" w14:textId="368EF1B6" w:rsidR="001E52D8" w:rsidRDefault="001E52D8" w:rsidP="001E52D8">
      <w:pPr>
        <w:spacing w:after="0"/>
        <w:rPr>
          <w:sz w:val="28"/>
        </w:rPr>
      </w:pPr>
      <w:r w:rsidRPr="001E52D8">
        <w:rPr>
          <w:sz w:val="28"/>
        </w:rPr>
        <w:t>Balance at 1</w:t>
      </w:r>
      <w:r w:rsidRPr="001E52D8">
        <w:rPr>
          <w:sz w:val="28"/>
          <w:vertAlign w:val="superscript"/>
        </w:rPr>
        <w:t>st</w:t>
      </w:r>
      <w:r w:rsidR="00067BE3">
        <w:rPr>
          <w:sz w:val="28"/>
        </w:rPr>
        <w:t xml:space="preserve"> April 20</w:t>
      </w:r>
      <w:r w:rsidR="00C665CD">
        <w:rPr>
          <w:sz w:val="28"/>
        </w:rPr>
        <w:t>2</w:t>
      </w:r>
      <w:r w:rsidR="00872631">
        <w:rPr>
          <w:sz w:val="28"/>
        </w:rPr>
        <w:t>4</w:t>
      </w:r>
      <w:r w:rsidR="00067BE3">
        <w:rPr>
          <w:sz w:val="28"/>
        </w:rPr>
        <w:tab/>
      </w:r>
      <w:r w:rsidR="00067BE3">
        <w:rPr>
          <w:sz w:val="28"/>
        </w:rPr>
        <w:tab/>
      </w:r>
      <w:r w:rsidR="00067BE3">
        <w:rPr>
          <w:sz w:val="28"/>
        </w:rPr>
        <w:tab/>
      </w:r>
      <w:proofErr w:type="gramStart"/>
      <w:r w:rsidR="00067BE3">
        <w:rPr>
          <w:sz w:val="28"/>
        </w:rPr>
        <w:t xml:space="preserve">£  </w:t>
      </w:r>
      <w:r w:rsidR="00872631">
        <w:rPr>
          <w:sz w:val="28"/>
        </w:rPr>
        <w:t>2806.27</w:t>
      </w:r>
      <w:proofErr w:type="gramEnd"/>
    </w:p>
    <w:p w14:paraId="52628054" w14:textId="41ECDCB8" w:rsidR="001E52D8" w:rsidRDefault="002771B0" w:rsidP="001E52D8">
      <w:pPr>
        <w:spacing w:after="0"/>
        <w:rPr>
          <w:sz w:val="28"/>
        </w:rPr>
      </w:pPr>
      <w:r>
        <w:rPr>
          <w:sz w:val="28"/>
        </w:rPr>
        <w:t>Surplus</w:t>
      </w:r>
      <w:r w:rsidR="004C610A">
        <w:rPr>
          <w:sz w:val="28"/>
        </w:rPr>
        <w:t>/Deficit</w:t>
      </w:r>
      <w:r w:rsidR="001E52D8">
        <w:rPr>
          <w:sz w:val="28"/>
        </w:rPr>
        <w:t xml:space="preserve"> for the year</w:t>
      </w:r>
      <w:r w:rsidR="001E52D8">
        <w:rPr>
          <w:sz w:val="28"/>
        </w:rPr>
        <w:tab/>
      </w:r>
      <w:r w:rsidR="00067BE3">
        <w:rPr>
          <w:sz w:val="28"/>
        </w:rPr>
        <w:t xml:space="preserve">   </w:t>
      </w:r>
      <w:r w:rsidR="00067BE3">
        <w:rPr>
          <w:sz w:val="28"/>
        </w:rPr>
        <w:tab/>
      </w:r>
      <w:proofErr w:type="gramStart"/>
      <w:r w:rsidR="001E52D8" w:rsidRPr="00830F84">
        <w:rPr>
          <w:sz w:val="28"/>
        </w:rPr>
        <w:t>£</w:t>
      </w:r>
      <w:r w:rsidR="005868D3">
        <w:rPr>
          <w:sz w:val="28"/>
        </w:rPr>
        <w:t xml:space="preserve"> </w:t>
      </w:r>
      <w:r w:rsidR="00830F84">
        <w:rPr>
          <w:color w:val="FF0000"/>
          <w:sz w:val="28"/>
        </w:rPr>
        <w:t xml:space="preserve"> </w:t>
      </w:r>
      <w:r w:rsidR="00872631">
        <w:rPr>
          <w:sz w:val="28"/>
        </w:rPr>
        <w:t>-</w:t>
      </w:r>
      <w:proofErr w:type="gramEnd"/>
      <w:r w:rsidR="005868D3">
        <w:rPr>
          <w:sz w:val="28"/>
        </w:rPr>
        <w:t>817.37</w:t>
      </w:r>
    </w:p>
    <w:p w14:paraId="27E1E5A4" w14:textId="6D5FB5DB" w:rsidR="002771B0" w:rsidRPr="003A1896" w:rsidRDefault="002771B0" w:rsidP="001E52D8">
      <w:pPr>
        <w:spacing w:after="0"/>
        <w:rPr>
          <w:sz w:val="28"/>
          <w:vertAlign w:val="superscript"/>
        </w:rPr>
      </w:pPr>
      <w:r>
        <w:rPr>
          <w:sz w:val="28"/>
        </w:rPr>
        <w:t>Debtors outstanding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14:paraId="2033973A" w14:textId="3F9913DB" w:rsidR="002A707F" w:rsidRDefault="001E52D8" w:rsidP="002C1619">
      <w:pPr>
        <w:rPr>
          <w:b/>
          <w:sz w:val="28"/>
        </w:rPr>
      </w:pPr>
      <w:r>
        <w:rPr>
          <w:sz w:val="28"/>
        </w:rPr>
        <w:t xml:space="preserve">Balance at </w:t>
      </w:r>
      <w:r w:rsidR="005758BF">
        <w:rPr>
          <w:sz w:val="28"/>
        </w:rPr>
        <w:t>31</w:t>
      </w:r>
      <w:r w:rsidR="005758BF" w:rsidRPr="005758BF">
        <w:rPr>
          <w:sz w:val="28"/>
          <w:vertAlign w:val="superscript"/>
        </w:rPr>
        <w:t>st</w:t>
      </w:r>
      <w:r w:rsidR="00067BE3">
        <w:rPr>
          <w:sz w:val="28"/>
        </w:rPr>
        <w:t xml:space="preserve"> March 20</w:t>
      </w:r>
      <w:r w:rsidR="00C665CD">
        <w:rPr>
          <w:sz w:val="28"/>
        </w:rPr>
        <w:t>2</w:t>
      </w:r>
      <w:r w:rsidR="00872631">
        <w:rPr>
          <w:sz w:val="28"/>
        </w:rPr>
        <w:t>5</w:t>
      </w:r>
      <w:r w:rsidR="00830F84">
        <w:rPr>
          <w:sz w:val="28"/>
        </w:rPr>
        <w:tab/>
        <w:t xml:space="preserve"> </w:t>
      </w:r>
      <w:r w:rsidR="00830F84">
        <w:rPr>
          <w:sz w:val="28"/>
        </w:rPr>
        <w:tab/>
      </w:r>
      <w:r w:rsidR="00830F84">
        <w:rPr>
          <w:sz w:val="28"/>
        </w:rPr>
        <w:tab/>
      </w:r>
      <w:r w:rsidR="00830F84">
        <w:rPr>
          <w:sz w:val="28"/>
        </w:rPr>
        <w:tab/>
      </w:r>
      <w:r w:rsidR="00830F84">
        <w:rPr>
          <w:sz w:val="28"/>
        </w:rPr>
        <w:tab/>
      </w:r>
      <w:r w:rsidR="008D7037">
        <w:rPr>
          <w:b/>
          <w:sz w:val="28"/>
        </w:rPr>
        <w:t>£1988.9</w:t>
      </w:r>
      <w:r w:rsidR="005868D3">
        <w:rPr>
          <w:b/>
          <w:sz w:val="28"/>
        </w:rPr>
        <w:t>0</w:t>
      </w:r>
    </w:p>
    <w:p w14:paraId="763D4CF5" w14:textId="6279F725" w:rsidR="001E52D8" w:rsidRDefault="00830F84" w:rsidP="002C1619">
      <w:pPr>
        <w:rPr>
          <w:b/>
          <w:sz w:val="28"/>
        </w:rPr>
      </w:pPr>
      <w:r>
        <w:rPr>
          <w:b/>
          <w:sz w:val="28"/>
        </w:rPr>
        <w:t>Total Funding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DC703B">
        <w:rPr>
          <w:b/>
          <w:sz w:val="28"/>
        </w:rPr>
        <w:tab/>
      </w:r>
      <w:r w:rsidR="00067BE3">
        <w:rPr>
          <w:b/>
          <w:sz w:val="28"/>
        </w:rPr>
        <w:tab/>
      </w:r>
      <w:r w:rsidR="00067BE3">
        <w:rPr>
          <w:b/>
          <w:sz w:val="28"/>
        </w:rPr>
        <w:tab/>
      </w:r>
      <w:r w:rsidR="00067BE3">
        <w:rPr>
          <w:b/>
          <w:sz w:val="28"/>
        </w:rPr>
        <w:tab/>
        <w:t>£</w:t>
      </w:r>
      <w:r w:rsidR="008D7037">
        <w:rPr>
          <w:b/>
          <w:sz w:val="28"/>
        </w:rPr>
        <w:t>1988.9</w:t>
      </w:r>
      <w:r w:rsidR="005868D3">
        <w:rPr>
          <w:b/>
          <w:sz w:val="28"/>
        </w:rPr>
        <w:t>0</w:t>
      </w:r>
    </w:p>
    <w:p w14:paraId="28BE3862" w14:textId="30550193" w:rsidR="004054C8" w:rsidRDefault="001E52D8" w:rsidP="008A393C">
      <w:pPr>
        <w:spacing w:after="0"/>
      </w:pPr>
      <w:r>
        <w:t>I hereby certify that the Accounts to the 31</w:t>
      </w:r>
      <w:r w:rsidRPr="001E52D8">
        <w:rPr>
          <w:vertAlign w:val="superscript"/>
        </w:rPr>
        <w:t>st</w:t>
      </w:r>
      <w:r w:rsidR="004054C8">
        <w:t xml:space="preserve"> March 20</w:t>
      </w:r>
      <w:r w:rsidR="00C665CD">
        <w:t>2</w:t>
      </w:r>
      <w:r w:rsidR="009C0A76">
        <w:t>4</w:t>
      </w:r>
      <w:r w:rsidR="00C96185">
        <w:t xml:space="preserve"> are an accurate summary of the underlying books and records of Kilmorack Community Council.</w:t>
      </w:r>
    </w:p>
    <w:p w14:paraId="2485D84D" w14:textId="77777777" w:rsidR="001E52D8" w:rsidRPr="00230AA7" w:rsidRDefault="00C96185" w:rsidP="008A393C">
      <w:pPr>
        <w:spacing w:after="0"/>
        <w:rPr>
          <w:sz w:val="20"/>
        </w:rPr>
      </w:pPr>
      <w:r>
        <w:t xml:space="preserve">  </w:t>
      </w:r>
      <w:r w:rsidR="00230AA7">
        <w:rPr>
          <w:noProof/>
          <w:lang w:eastAsia="en-GB"/>
        </w:rPr>
        <w:drawing>
          <wp:inline distT="0" distB="0" distL="0" distR="0" wp14:anchorId="3DC7CD80" wp14:editId="352384F0">
            <wp:extent cx="1229924" cy="361950"/>
            <wp:effectExtent l="19050" t="0" r="8326" b="0"/>
            <wp:docPr id="1" name="Picture 0" descr="High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gh46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9821" cy="36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0AA7">
        <w:t xml:space="preserve">  </w:t>
      </w:r>
      <w:r w:rsidR="00230AA7">
        <w:rPr>
          <w:sz w:val="20"/>
        </w:rPr>
        <w:t>John Graham</w:t>
      </w:r>
    </w:p>
    <w:sectPr w:rsidR="001E52D8" w:rsidRPr="00230AA7" w:rsidSect="00FF6D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224AD9" w14:textId="77777777" w:rsidR="00B865F9" w:rsidRDefault="00B865F9" w:rsidP="00D85EC8">
      <w:pPr>
        <w:spacing w:after="0" w:line="240" w:lineRule="auto"/>
      </w:pPr>
      <w:r>
        <w:separator/>
      </w:r>
    </w:p>
  </w:endnote>
  <w:endnote w:type="continuationSeparator" w:id="0">
    <w:p w14:paraId="15268C85" w14:textId="77777777" w:rsidR="00B865F9" w:rsidRDefault="00B865F9" w:rsidP="00D85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lticmd">
    <w:panose1 w:val="020B06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9FBF8C" w14:textId="77777777" w:rsidR="00BA7107" w:rsidRDefault="00BA71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1B2E66" w14:textId="2F715E06" w:rsidR="00CB060F" w:rsidRDefault="00CB060F">
    <w:pPr>
      <w:pStyle w:val="Footer"/>
    </w:pPr>
    <w:r>
      <w:t xml:space="preserve">Treasurer: Graham Mackay, 11A </w:t>
    </w:r>
    <w:proofErr w:type="spellStart"/>
    <w:r>
      <w:t>Ruisaurie</w:t>
    </w:r>
    <w:proofErr w:type="spellEnd"/>
    <w:r>
      <w:t xml:space="preserve">, Beauly, IV4 7AJ. </w:t>
    </w:r>
    <w:r>
      <w:t xml:space="preserve">Email: </w:t>
    </w:r>
    <w:hyperlink r:id="rId1" w:history="1">
      <w:r w:rsidRPr="00CF36E6">
        <w:rPr>
          <w:rStyle w:val="Hyperlink"/>
        </w:rPr>
        <w:t>MackayJGraham77@gmail.com</w:t>
      </w:r>
    </w:hyperlink>
    <w:r>
      <w:t xml:space="preserve"> </w:t>
    </w:r>
  </w:p>
  <w:p w14:paraId="14940117" w14:textId="7EFBE7FE" w:rsidR="00D85EC8" w:rsidRDefault="00CB060F">
    <w:pPr>
      <w:pStyle w:val="Footer"/>
    </w:pPr>
    <w:r>
      <w:t>Secret</w:t>
    </w:r>
    <w:r w:rsidR="00D85EC8">
      <w:t xml:space="preserve">ary: </w:t>
    </w:r>
    <w:r w:rsidR="00BA7107">
      <w:t>John</w:t>
    </w:r>
    <w:r w:rsidR="00D85EC8">
      <w:t xml:space="preserve"> Graham, </w:t>
    </w:r>
    <w:proofErr w:type="spellStart"/>
    <w:r w:rsidR="00D85EC8">
      <w:t>Cluanie</w:t>
    </w:r>
    <w:proofErr w:type="spellEnd"/>
    <w:r w:rsidR="00D85EC8">
      <w:t xml:space="preserve"> Farmhouse, Teanassie, IV4 7</w:t>
    </w:r>
    <w:proofErr w:type="gramStart"/>
    <w:r w:rsidR="00D85EC8">
      <w:t>AE  Email</w:t>
    </w:r>
    <w:proofErr w:type="gramEnd"/>
    <w:r w:rsidR="00D85EC8">
      <w:t xml:space="preserve">: </w:t>
    </w:r>
    <w:hyperlink r:id="rId2" w:history="1">
      <w:r w:rsidR="00BA7107" w:rsidRPr="008D227D">
        <w:rPr>
          <w:rStyle w:val="Hyperlink"/>
        </w:rPr>
        <w:t>johngraham@joncol.co.uk</w:t>
      </w:r>
    </w:hyperlink>
    <w:r w:rsidR="00D85EC8">
      <w:t xml:space="preserve"> </w:t>
    </w:r>
  </w:p>
  <w:p w14:paraId="0CFA7AE4" w14:textId="77777777" w:rsidR="00D85EC8" w:rsidRDefault="00D85EC8" w:rsidP="00D85EC8">
    <w:pPr>
      <w:pStyle w:val="Footer"/>
      <w:jc w:val="center"/>
    </w:pPr>
  </w:p>
  <w:p w14:paraId="004944C3" w14:textId="77777777" w:rsidR="00D85EC8" w:rsidRDefault="00D85EC8" w:rsidP="00947EB2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FD9460" w14:textId="77777777" w:rsidR="00BA7107" w:rsidRDefault="00BA71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B29162" w14:textId="77777777" w:rsidR="00B865F9" w:rsidRDefault="00B865F9" w:rsidP="00D85EC8">
      <w:pPr>
        <w:spacing w:after="0" w:line="240" w:lineRule="auto"/>
      </w:pPr>
      <w:r>
        <w:separator/>
      </w:r>
    </w:p>
  </w:footnote>
  <w:footnote w:type="continuationSeparator" w:id="0">
    <w:p w14:paraId="5770B8D8" w14:textId="77777777" w:rsidR="00B865F9" w:rsidRDefault="00B865F9" w:rsidP="00D85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9B31BC" w14:textId="77777777" w:rsidR="00BA7107" w:rsidRDefault="00BA71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737AF9" w14:textId="77777777" w:rsidR="00D85EC8" w:rsidRPr="00FF0C56" w:rsidRDefault="00EE55C9" w:rsidP="00EE55C9">
    <w:pPr>
      <w:pStyle w:val="Header"/>
      <w:rPr>
        <w:rFonts w:ascii="Celticmd" w:hAnsi="Celticmd"/>
        <w:b/>
        <w:color w:val="520A7A"/>
        <w:sz w:val="52"/>
        <w:szCs w:val="36"/>
      </w:rPr>
    </w:pPr>
    <w:r>
      <w:rPr>
        <w:rFonts w:ascii="Celticmd" w:hAnsi="Celticmd"/>
        <w:noProof/>
        <w:color w:val="403152" w:themeColor="accent4" w:themeShade="80"/>
        <w:sz w:val="40"/>
        <w:lang w:eastAsia="en-GB"/>
      </w:rPr>
      <w:drawing>
        <wp:inline distT="0" distB="0" distL="0" distR="0" wp14:anchorId="0203B2DA" wp14:editId="62F0FB55">
          <wp:extent cx="323636" cy="457200"/>
          <wp:effectExtent l="19050" t="0" r="214" b="0"/>
          <wp:docPr id="12" name="Picture 10" descr="Celtic Cro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ltic Cros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6282" cy="4609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Celticmd" w:hAnsi="Celticmd"/>
        <w:color w:val="403152" w:themeColor="accent4" w:themeShade="80"/>
        <w:sz w:val="40"/>
      </w:rPr>
      <w:t xml:space="preserve"> </w:t>
    </w:r>
    <w:r w:rsidR="00D85EC8" w:rsidRPr="00FF0C56">
      <w:rPr>
        <w:rFonts w:ascii="Celticmd" w:hAnsi="Celticmd"/>
        <w:b/>
        <w:color w:val="520A7A"/>
        <w:sz w:val="40"/>
      </w:rPr>
      <w:t>Kilmorack Community Council</w:t>
    </w:r>
    <w:r w:rsidRPr="00FF0C56">
      <w:rPr>
        <w:rFonts w:ascii="Celticmd" w:hAnsi="Celticmd"/>
        <w:b/>
        <w:color w:val="520A7A"/>
        <w:sz w:val="40"/>
      </w:rPr>
      <w:t xml:space="preserve">  </w:t>
    </w:r>
  </w:p>
  <w:p w14:paraId="32419CD1" w14:textId="77777777" w:rsidR="00D85EC8" w:rsidRPr="00FF0C56" w:rsidRDefault="00D85EC8">
    <w:pPr>
      <w:pStyle w:val="Header"/>
      <w:rPr>
        <w:b/>
        <w:color w:val="520A7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B1E238" w14:textId="77777777" w:rsidR="00BA7107" w:rsidRDefault="00BA71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C5A"/>
    <w:rsid w:val="000060C5"/>
    <w:rsid w:val="00023D86"/>
    <w:rsid w:val="000470B8"/>
    <w:rsid w:val="00067BE3"/>
    <w:rsid w:val="001446EB"/>
    <w:rsid w:val="00155C5A"/>
    <w:rsid w:val="0016351A"/>
    <w:rsid w:val="001832FA"/>
    <w:rsid w:val="0018780B"/>
    <w:rsid w:val="001C2540"/>
    <w:rsid w:val="001E52D8"/>
    <w:rsid w:val="00220DCA"/>
    <w:rsid w:val="00226C11"/>
    <w:rsid w:val="00230AA7"/>
    <w:rsid w:val="002771B0"/>
    <w:rsid w:val="00281FDB"/>
    <w:rsid w:val="002A56DD"/>
    <w:rsid w:val="002A707F"/>
    <w:rsid w:val="002C1619"/>
    <w:rsid w:val="00317DD6"/>
    <w:rsid w:val="00354E1E"/>
    <w:rsid w:val="003A1896"/>
    <w:rsid w:val="003B4CAE"/>
    <w:rsid w:val="003D3876"/>
    <w:rsid w:val="004054C8"/>
    <w:rsid w:val="00497B6D"/>
    <w:rsid w:val="004B7F46"/>
    <w:rsid w:val="004C610A"/>
    <w:rsid w:val="004E6AA8"/>
    <w:rsid w:val="00515324"/>
    <w:rsid w:val="005239C0"/>
    <w:rsid w:val="00530CE0"/>
    <w:rsid w:val="005432D3"/>
    <w:rsid w:val="005758BF"/>
    <w:rsid w:val="005868D3"/>
    <w:rsid w:val="005B6D0E"/>
    <w:rsid w:val="005F4019"/>
    <w:rsid w:val="0062038A"/>
    <w:rsid w:val="006233CD"/>
    <w:rsid w:val="006459C5"/>
    <w:rsid w:val="006E1021"/>
    <w:rsid w:val="0071238A"/>
    <w:rsid w:val="007252CC"/>
    <w:rsid w:val="007B195E"/>
    <w:rsid w:val="007D511C"/>
    <w:rsid w:val="007E4CC5"/>
    <w:rsid w:val="00830F84"/>
    <w:rsid w:val="008429DC"/>
    <w:rsid w:val="00850BEC"/>
    <w:rsid w:val="00866489"/>
    <w:rsid w:val="00872631"/>
    <w:rsid w:val="008A2930"/>
    <w:rsid w:val="008A393C"/>
    <w:rsid w:val="008D15D5"/>
    <w:rsid w:val="008D7037"/>
    <w:rsid w:val="00945BA1"/>
    <w:rsid w:val="00947EB2"/>
    <w:rsid w:val="009B7480"/>
    <w:rsid w:val="009C0A76"/>
    <w:rsid w:val="009C65F5"/>
    <w:rsid w:val="00A14D22"/>
    <w:rsid w:val="00A5104D"/>
    <w:rsid w:val="00A6037B"/>
    <w:rsid w:val="00A7798F"/>
    <w:rsid w:val="00A956A0"/>
    <w:rsid w:val="00B000AF"/>
    <w:rsid w:val="00B00ED5"/>
    <w:rsid w:val="00B0667A"/>
    <w:rsid w:val="00B13624"/>
    <w:rsid w:val="00B41640"/>
    <w:rsid w:val="00B63752"/>
    <w:rsid w:val="00B863DF"/>
    <w:rsid w:val="00B865F9"/>
    <w:rsid w:val="00BA7107"/>
    <w:rsid w:val="00BD6CB0"/>
    <w:rsid w:val="00C21097"/>
    <w:rsid w:val="00C46DC3"/>
    <w:rsid w:val="00C665CD"/>
    <w:rsid w:val="00C96185"/>
    <w:rsid w:val="00CB060F"/>
    <w:rsid w:val="00CD2B5A"/>
    <w:rsid w:val="00CD7EDE"/>
    <w:rsid w:val="00D30ED8"/>
    <w:rsid w:val="00D85EC8"/>
    <w:rsid w:val="00D964BA"/>
    <w:rsid w:val="00DB09CC"/>
    <w:rsid w:val="00DC0ECA"/>
    <w:rsid w:val="00DC703B"/>
    <w:rsid w:val="00E3200B"/>
    <w:rsid w:val="00E9634A"/>
    <w:rsid w:val="00EE55C9"/>
    <w:rsid w:val="00F5500D"/>
    <w:rsid w:val="00FA72E3"/>
    <w:rsid w:val="00FC36DC"/>
    <w:rsid w:val="00FF0C56"/>
    <w:rsid w:val="00FF6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9CE63"/>
  <w15:docId w15:val="{C4859DAF-4701-48C2-ADBF-826C7A618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9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5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5EC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5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EC8"/>
  </w:style>
  <w:style w:type="paragraph" w:styleId="Footer">
    <w:name w:val="footer"/>
    <w:basedOn w:val="Normal"/>
    <w:link w:val="FooterChar"/>
    <w:uiPriority w:val="99"/>
    <w:unhideWhenUsed/>
    <w:rsid w:val="00D85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EC8"/>
  </w:style>
  <w:style w:type="character" w:styleId="Hyperlink">
    <w:name w:val="Hyperlink"/>
    <w:basedOn w:val="DefaultParagraphFont"/>
    <w:uiPriority w:val="99"/>
    <w:unhideWhenUsed/>
    <w:rsid w:val="00D85EC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7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johngraham@joncol.co.uk" TargetMode="External"/><Relationship Id="rId1" Type="http://schemas.openxmlformats.org/officeDocument/2006/relationships/hyperlink" Target="mailto:MackayJGraham77@g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S\Documents\Old%20Documents\Kilmorack%20Community%20Council\KC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KCC</Template>
  <TotalTime>15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 Collins (Leicester) Ltd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Graham</dc:creator>
  <cp:keywords/>
  <dc:description/>
  <cp:lastModifiedBy>John Graham</cp:lastModifiedBy>
  <cp:revision>7</cp:revision>
  <cp:lastPrinted>2025-03-16T13:10:00Z</cp:lastPrinted>
  <dcterms:created xsi:type="dcterms:W3CDTF">2025-03-16T13:10:00Z</dcterms:created>
  <dcterms:modified xsi:type="dcterms:W3CDTF">2025-03-16T18:52:00Z</dcterms:modified>
</cp:coreProperties>
</file>